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483" w:rsidRDefault="00025444" w:rsidP="002A6BD9">
      <w:pPr>
        <w:spacing w:after="0" w:line="240" w:lineRule="auto"/>
      </w:pPr>
      <w:r>
        <w:rPr>
          <w:noProof/>
          <w:lang w:eastAsia="nl-NL"/>
        </w:rPr>
        <w:drawing>
          <wp:inline distT="0" distB="0" distL="0" distR="0">
            <wp:extent cx="1771650" cy="1695450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0207 logo Pelita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5444" w:rsidRDefault="00025444" w:rsidP="00025444">
      <w:pPr>
        <w:spacing w:after="0" w:line="240" w:lineRule="auto"/>
      </w:pPr>
      <w:r>
        <w:t xml:space="preserve">       </w:t>
      </w:r>
      <w:proofErr w:type="spellStart"/>
      <w:r>
        <w:t>Nienoord</w:t>
      </w:r>
      <w:proofErr w:type="spellEnd"/>
      <w:r>
        <w:t xml:space="preserve"> 13</w:t>
      </w:r>
    </w:p>
    <w:p w:rsidR="00025444" w:rsidRDefault="00025444" w:rsidP="002A6BD9">
      <w:pPr>
        <w:spacing w:after="0" w:line="240" w:lineRule="auto"/>
      </w:pPr>
      <w:r>
        <w:t xml:space="preserve">       1112 XE  Diemen</w:t>
      </w:r>
    </w:p>
    <w:p w:rsidR="00025444" w:rsidRDefault="00025444" w:rsidP="002A6BD9">
      <w:pPr>
        <w:spacing w:after="0" w:line="240" w:lineRule="auto"/>
      </w:pPr>
      <w:r>
        <w:t xml:space="preserve">       088 – 330 51 11</w:t>
      </w:r>
    </w:p>
    <w:p w:rsidR="00025444" w:rsidRDefault="00025444" w:rsidP="002A6BD9">
      <w:pPr>
        <w:spacing w:after="0" w:line="240" w:lineRule="auto"/>
      </w:pPr>
    </w:p>
    <w:p w:rsidR="00025444" w:rsidRDefault="00025444" w:rsidP="002A6BD9">
      <w:pPr>
        <w:spacing w:after="0" w:line="240" w:lineRule="auto"/>
      </w:pPr>
    </w:p>
    <w:p w:rsidR="00025444" w:rsidRDefault="00025444" w:rsidP="002A6BD9">
      <w:pPr>
        <w:spacing w:after="0" w:line="240" w:lineRule="auto"/>
      </w:pPr>
    </w:p>
    <w:p w:rsidR="00025444" w:rsidRDefault="00025444" w:rsidP="002A6BD9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>Bereikbaarheid Centraal Bureau</w:t>
      </w:r>
    </w:p>
    <w:p w:rsidR="00025444" w:rsidRPr="00025444" w:rsidRDefault="00025444" w:rsidP="002A6BD9">
      <w:pPr>
        <w:spacing w:after="0" w:line="240" w:lineRule="auto"/>
        <w:rPr>
          <w:sz w:val="36"/>
          <w:szCs w:val="36"/>
        </w:rPr>
      </w:pPr>
    </w:p>
    <w:p w:rsidR="00025444" w:rsidRPr="00025444" w:rsidRDefault="00025444" w:rsidP="00025444">
      <w:pPr>
        <w:spacing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Per trein: </w:t>
      </w:r>
    </w:p>
    <w:p w:rsidR="00025444" w:rsidRPr="00025444" w:rsidRDefault="00025444" w:rsidP="00025444">
      <w:pPr>
        <w:spacing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* via treinstation Amsterdam CS</w:t>
      </w:r>
    </w:p>
    <w:p w:rsidR="00025444" w:rsidRPr="00025444" w:rsidRDefault="00025444" w:rsidP="00025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loop naar het metrostation en neem daar metrolijn 53 (richting </w:t>
      </w:r>
      <w:proofErr w:type="spellStart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Gaasperplas</w:t>
      </w:r>
      <w:proofErr w:type="spellEnd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)</w:t>
      </w:r>
    </w:p>
    <w:p w:rsidR="00025444" w:rsidRPr="00025444" w:rsidRDefault="00025444" w:rsidP="00025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uitstappen metrostation </w:t>
      </w:r>
      <w:proofErr w:type="spellStart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Verrijn</w:t>
      </w:r>
      <w:proofErr w:type="spellEnd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 Stuartweg</w:t>
      </w:r>
    </w:p>
    <w:p w:rsidR="00025444" w:rsidRPr="00025444" w:rsidRDefault="00025444" w:rsidP="00025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loop na de uitgang linksaf</w:t>
      </w:r>
    </w:p>
    <w:p w:rsidR="00025444" w:rsidRPr="00025444" w:rsidRDefault="00025444" w:rsidP="0002544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ga na ongeveer 250 meter (bij de slagbomen links) naar links. U ziet dan in de verte (zo'n 100 meter) de ingang.</w:t>
      </w:r>
    </w:p>
    <w:p w:rsidR="00025444" w:rsidRPr="00025444" w:rsidRDefault="00025444" w:rsidP="00025444">
      <w:pPr>
        <w:spacing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* via treinstation Duivendrecht: </w:t>
      </w:r>
    </w:p>
    <w:p w:rsidR="00025444" w:rsidRPr="00025444" w:rsidRDefault="00025444" w:rsidP="0002544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vanaf metrostation Duivendrecht: metrolijn 50 (richting Isolatorweg)</w:t>
      </w:r>
    </w:p>
    <w:p w:rsidR="00025444" w:rsidRPr="00025444" w:rsidRDefault="00025444" w:rsidP="0002544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uitstappen metrostation Van der </w:t>
      </w:r>
      <w:proofErr w:type="spellStart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Madeweg</w:t>
      </w:r>
      <w:proofErr w:type="spellEnd"/>
    </w:p>
    <w:p w:rsidR="00025444" w:rsidRPr="00025444" w:rsidRDefault="00025444" w:rsidP="0002544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vanaf metrostation Van der </w:t>
      </w:r>
      <w:proofErr w:type="spellStart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Madeweg</w:t>
      </w:r>
      <w:proofErr w:type="spellEnd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: metrolijn 53 (richting </w:t>
      </w:r>
      <w:proofErr w:type="spellStart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Gaasperplas</w:t>
      </w:r>
      <w:proofErr w:type="spellEnd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)</w:t>
      </w:r>
    </w:p>
    <w:p w:rsidR="00025444" w:rsidRPr="00025444" w:rsidRDefault="00025444" w:rsidP="0002544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uitstappen metrostation </w:t>
      </w:r>
      <w:proofErr w:type="spellStart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Verrijn</w:t>
      </w:r>
      <w:proofErr w:type="spellEnd"/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 Stuartweg</w:t>
      </w:r>
    </w:p>
    <w:p w:rsidR="00025444" w:rsidRPr="00025444" w:rsidRDefault="00025444" w:rsidP="0002544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loop na de uitgang linksaf</w:t>
      </w:r>
    </w:p>
    <w:p w:rsidR="00025444" w:rsidRPr="00025444" w:rsidRDefault="00025444" w:rsidP="0002544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ga na ongeveer 250 meter (bij de slagbomen links) naar links. U ziet dan in de verte (zo'n 100 meter) de ingang.</w:t>
      </w:r>
    </w:p>
    <w:p w:rsidR="00025444" w:rsidRPr="00025444" w:rsidRDefault="00025444" w:rsidP="00025444">
      <w:pPr>
        <w:spacing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Per auto:</w:t>
      </w:r>
    </w:p>
    <w:p w:rsidR="00025444" w:rsidRPr="00025444" w:rsidRDefault="00025444" w:rsidP="0002544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 xml:space="preserve">typ uw vertrekadres in op deze </w:t>
      </w:r>
      <w:hyperlink r:id="rId7" w:tgtFrame="_blank" w:tooltip="Deze link opent in dit venster" w:history="1">
        <w:r w:rsidRPr="00025444">
          <w:rPr>
            <w:rFonts w:ascii="Verdana" w:eastAsia="Times New Roman" w:hAnsi="Verdana" w:cs="Arial"/>
            <w:color w:val="FF981E"/>
            <w:sz w:val="24"/>
            <w:szCs w:val="24"/>
            <w:u w:val="single"/>
            <w:lang w:eastAsia="nl-NL"/>
          </w:rPr>
          <w:t>routeplanner</w:t>
        </w:r>
      </w:hyperlink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 en 1112 XE als bestemming</w:t>
      </w:r>
    </w:p>
    <w:p w:rsidR="00025444" w:rsidRPr="00025444" w:rsidRDefault="00025444" w:rsidP="0002544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 w:cs="Arial"/>
          <w:color w:val="000000"/>
          <w:sz w:val="24"/>
          <w:szCs w:val="24"/>
          <w:lang w:eastAsia="nl-NL"/>
        </w:rPr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zeg in de intercom bij de slagboom met wie u van Stichting Pelita een afspraak heeft</w:t>
      </w:r>
    </w:p>
    <w:p w:rsidR="00025444" w:rsidRDefault="00025444" w:rsidP="002A6BD9">
      <w:pPr>
        <w:numPr>
          <w:ilvl w:val="0"/>
          <w:numId w:val="3"/>
        </w:numPr>
        <w:spacing w:before="100" w:beforeAutospacing="1" w:after="0" w:afterAutospacing="1" w:line="240" w:lineRule="auto"/>
      </w:pPr>
      <w:r w:rsidRPr="00025444">
        <w:rPr>
          <w:rFonts w:ascii="Verdana" w:eastAsia="Times New Roman" w:hAnsi="Verdana" w:cs="Arial"/>
          <w:color w:val="000000"/>
          <w:sz w:val="24"/>
          <w:szCs w:val="24"/>
          <w:lang w:eastAsia="nl-NL"/>
        </w:rPr>
        <w:t>ons parkeerterrein is gratis, maar is op dinsdag en donderdag nogal vol.</w:t>
      </w:r>
      <w:bookmarkStart w:id="0" w:name="_GoBack"/>
      <w:bookmarkEnd w:id="0"/>
    </w:p>
    <w:sectPr w:rsidR="000254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4563B"/>
    <w:multiLevelType w:val="multilevel"/>
    <w:tmpl w:val="96248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8F7159"/>
    <w:multiLevelType w:val="multilevel"/>
    <w:tmpl w:val="72468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6D325C8"/>
    <w:multiLevelType w:val="multilevel"/>
    <w:tmpl w:val="3F760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7BF"/>
    <w:rsid w:val="00025444"/>
    <w:rsid w:val="002A6BD9"/>
    <w:rsid w:val="00A107BF"/>
    <w:rsid w:val="00A33E39"/>
    <w:rsid w:val="00D97483"/>
    <w:rsid w:val="00EC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33E39"/>
    <w:rPr>
      <w:rFonts w:ascii="Arial" w:hAnsi="Ari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semiHidden/>
    <w:unhideWhenUsed/>
    <w:rsid w:val="00025444"/>
    <w:rPr>
      <w:color w:val="FF981E"/>
      <w:u w:val="single"/>
    </w:rPr>
  </w:style>
  <w:style w:type="paragraph" w:styleId="Normaalweb">
    <w:name w:val="Normal (Web)"/>
    <w:basedOn w:val="Standaard"/>
    <w:uiPriority w:val="99"/>
    <w:semiHidden/>
    <w:unhideWhenUsed/>
    <w:rsid w:val="0002544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indent">
    <w:name w:val="indent"/>
    <w:basedOn w:val="Standaard"/>
    <w:rsid w:val="0002544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254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254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33E39"/>
    <w:rPr>
      <w:rFonts w:ascii="Arial" w:hAnsi="Ari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semiHidden/>
    <w:unhideWhenUsed/>
    <w:rsid w:val="00025444"/>
    <w:rPr>
      <w:color w:val="FF981E"/>
      <w:u w:val="single"/>
    </w:rPr>
  </w:style>
  <w:style w:type="paragraph" w:styleId="Normaalweb">
    <w:name w:val="Normal (Web)"/>
    <w:basedOn w:val="Standaard"/>
    <w:uiPriority w:val="99"/>
    <w:semiHidden/>
    <w:unhideWhenUsed/>
    <w:rsid w:val="0002544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indent">
    <w:name w:val="indent"/>
    <w:basedOn w:val="Standaard"/>
    <w:rsid w:val="00025444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254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254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746629">
      <w:bodyDiv w:val="1"/>
      <w:marLeft w:val="0"/>
      <w:marRight w:val="0"/>
      <w:marTop w:val="0"/>
      <w:marBottom w:val="0"/>
      <w:divBdr>
        <w:top w:val="none" w:sz="0" w:space="2" w:color="auto"/>
        <w:left w:val="none" w:sz="0" w:space="2" w:color="auto"/>
        <w:bottom w:val="none" w:sz="0" w:space="2" w:color="auto"/>
        <w:right w:val="none" w:sz="0" w:space="2" w:color="auto"/>
      </w:divBdr>
      <w:divsChild>
        <w:div w:id="55778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3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7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3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3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5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routenet.n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F07C943E.dotm</Template>
  <TotalTime>6</TotalTime>
  <Pages>1</Pages>
  <Words>173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Stichting Arq</Company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Bouman</dc:creator>
  <cp:lastModifiedBy>Peter Bouman</cp:lastModifiedBy>
  <cp:revision>3</cp:revision>
  <dcterms:created xsi:type="dcterms:W3CDTF">2018-07-16T12:29:00Z</dcterms:created>
  <dcterms:modified xsi:type="dcterms:W3CDTF">2018-07-16T12:35:00Z</dcterms:modified>
</cp:coreProperties>
</file>